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1B" w:rsidRDefault="0069761B" w:rsidP="00747661">
      <w:pPr>
        <w:widowControl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</w:t>
      </w:r>
    </w:p>
    <w:p w:rsidR="0069761B" w:rsidRDefault="0069761B" w:rsidP="00747661">
      <w:pPr>
        <w:widowControl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新沙海关关长接待日预约申请表</w:t>
      </w:r>
    </w:p>
    <w:p w:rsidR="0069761B" w:rsidRDefault="0069761B" w:rsidP="00747661">
      <w:pPr>
        <w:widowControl/>
        <w:jc w:val="center"/>
        <w:rPr>
          <w:rFonts w:ascii="Times New Roman" w:eastAsia="方正仿宋_GBK" w:hAnsi="Times New Roman" w:cs="Times New Roman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3"/>
        <w:gridCol w:w="1885"/>
        <w:gridCol w:w="1517"/>
        <w:gridCol w:w="709"/>
        <w:gridCol w:w="567"/>
        <w:gridCol w:w="1355"/>
      </w:tblGrid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来访人姓名</w:t>
            </w:r>
          </w:p>
        </w:tc>
        <w:tc>
          <w:tcPr>
            <w:tcW w:w="3402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来访人数</w:t>
            </w:r>
          </w:p>
        </w:tc>
        <w:tc>
          <w:tcPr>
            <w:tcW w:w="1355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来访人单位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pStyle w:val="310"/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身份证号码</w:t>
            </w:r>
          </w:p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（其他有效证件）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pStyle w:val="310"/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rPr>
          <w:trHeight w:val="3229"/>
        </w:trPr>
        <w:tc>
          <w:tcPr>
            <w:tcW w:w="8296" w:type="dxa"/>
            <w:gridSpan w:val="6"/>
          </w:tcPr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来访诉求：</w:t>
            </w: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E92C39">
            <w:pPr>
              <w:widowControl/>
              <w:autoSpaceDN w:val="0"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/>
                <w:kern w:val="0"/>
                <w:sz w:val="32"/>
                <w:szCs w:val="32"/>
              </w:rPr>
              <w:t xml:space="preserve">   </w:t>
            </w:r>
            <w:r w:rsidRPr="00E92C39"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（描述诉求及主要情况）</w:t>
            </w: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rPr>
          <w:trHeight w:val="568"/>
        </w:trPr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签名</w:t>
            </w:r>
            <w:r w:rsidRPr="007E6311"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（或单位盖章）</w:t>
            </w:r>
          </w:p>
        </w:tc>
        <w:tc>
          <w:tcPr>
            <w:tcW w:w="1885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1922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</w:tbl>
    <w:p w:rsidR="0069761B" w:rsidRDefault="0069761B"/>
    <w:sectPr w:rsidR="0069761B" w:rsidSect="00935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61B" w:rsidRDefault="0069761B" w:rsidP="00747661">
      <w:r>
        <w:separator/>
      </w:r>
    </w:p>
  </w:endnote>
  <w:endnote w:type="continuationSeparator" w:id="0">
    <w:p w:rsidR="0069761B" w:rsidRDefault="0069761B" w:rsidP="00747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61B" w:rsidRDefault="0069761B" w:rsidP="00747661">
      <w:r>
        <w:separator/>
      </w:r>
    </w:p>
  </w:footnote>
  <w:footnote w:type="continuationSeparator" w:id="0">
    <w:p w:rsidR="0069761B" w:rsidRDefault="0069761B" w:rsidP="007476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B9C"/>
    <w:rsid w:val="000A32B7"/>
    <w:rsid w:val="000A48F0"/>
    <w:rsid w:val="00292877"/>
    <w:rsid w:val="002A0D8B"/>
    <w:rsid w:val="002B3B9C"/>
    <w:rsid w:val="00354B21"/>
    <w:rsid w:val="00373BE3"/>
    <w:rsid w:val="005E4EC8"/>
    <w:rsid w:val="0069761B"/>
    <w:rsid w:val="0072370F"/>
    <w:rsid w:val="00747661"/>
    <w:rsid w:val="007E6311"/>
    <w:rsid w:val="00883F23"/>
    <w:rsid w:val="009358D3"/>
    <w:rsid w:val="009C1536"/>
    <w:rsid w:val="00B07AFF"/>
    <w:rsid w:val="00DD1330"/>
    <w:rsid w:val="00E92C39"/>
    <w:rsid w:val="00EF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661"/>
    <w:pPr>
      <w:widowControl w:val="0"/>
      <w:jc w:val="both"/>
    </w:pPr>
    <w:rPr>
      <w:rFonts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7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766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47661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7661"/>
    <w:rPr>
      <w:rFonts w:cs="Times New Roman"/>
      <w:sz w:val="18"/>
      <w:szCs w:val="18"/>
    </w:rPr>
  </w:style>
  <w:style w:type="paragraph" w:customStyle="1" w:styleId="310">
    <w:name w:val="样式 3 10 磅"/>
    <w:uiPriority w:val="99"/>
    <w:rsid w:val="00747661"/>
    <w:pPr>
      <w:widowControl w:val="0"/>
      <w:jc w:val="both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17</Words>
  <Characters>102</Characters>
  <Application>Microsoft Office Outlook</Application>
  <DocSecurity>0</DocSecurity>
  <Lines>0</Lines>
  <Paragraphs>0</Paragraphs>
  <ScaleCrop>false</ScaleCrop>
  <Company>黄埔海关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李松</dc:creator>
  <cp:keywords/>
  <dc:description/>
  <cp:lastModifiedBy>6413</cp:lastModifiedBy>
  <cp:revision>4</cp:revision>
  <dcterms:created xsi:type="dcterms:W3CDTF">2022-08-15T08:07:00Z</dcterms:created>
  <dcterms:modified xsi:type="dcterms:W3CDTF">2022-08-30T05:22:00Z</dcterms:modified>
</cp:coreProperties>
</file>